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5D6C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5D6C0F">
              <w:rPr>
                <w:rFonts w:ascii="Arial" w:hAnsi="Arial" w:cs="Arial" w:hint="cs"/>
                <w:sz w:val="20"/>
                <w:szCs w:val="20"/>
                <w:rtl/>
              </w:rPr>
              <w:t>01/04/2024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7618E">
              <w:rPr>
                <w:rFonts w:ascii="Arial" w:hAnsi="Arial" w:cs="Arial" w:hint="cs"/>
                <w:b/>
                <w:sz w:val="22"/>
                <w:szCs w:val="22"/>
                <w:rtl/>
              </w:rPr>
              <w:t>01/04/2024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E75D0F" w:rsidRDefault="00E75D0F" w:rsidP="007A47B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מרכזי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שמחובר אליו מערך אחסון של חברת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מדגם </w:t>
            </w:r>
            <w:r w:rsidR="007A47BD" w:rsidRPr="007A47BD">
              <w:rPr>
                <w:rFonts w:ascii="Arial" w:hAnsi="Arial" w:cs="Arial" w:hint="cs"/>
                <w:bCs/>
                <w:sz w:val="22"/>
                <w:szCs w:val="22"/>
                <w:rtl/>
              </w:rPr>
              <w:t>8884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</w:rPr>
              <w:t>DS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B231F8" w:rsidRDefault="002071C6" w:rsidP="00B231F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מערך האחסון של מחשב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מחזיק את כל המידע מכל המערכות שעובדות בתשתית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כולל מערכת תשלומים .</w:t>
            </w:r>
          </w:p>
          <w:p w:rsidR="00B231F8" w:rsidRPr="00B231F8" w:rsidRDefault="00B231F8" w:rsidP="007D1D7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7618E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IBM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1315582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6AD0E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9" type="#_x0000_t202" style="position:absolute;left:0;text-align:left;margin-left:103.6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D1D7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151,721.41 ₪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B10C9" w:rsidP="00AB10C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15.07.2924-14.06.2025</w:t>
            </w:r>
            <w:bookmarkStart w:id="0" w:name="_GoBack"/>
            <w:bookmarkEnd w:id="0"/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940F79" w:rsidRDefault="00940F79" w:rsidP="007D1D7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ואליו מחובר מערך אחסון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לשמירת כל המידע ממערכות המשרד שנמצאות ב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E8158F" w:rsidRPr="00E75D0F" w:rsidRDefault="002071C6" w:rsidP="007D1D7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מערך האחסון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הקיים </w:t>
            </w:r>
            <w:r w:rsidR="007A47BD" w:rsidRPr="007A47BD">
              <w:rPr>
                <w:rFonts w:ascii="Arial" w:hAnsi="Arial" w:cs="Arial" w:hint="cs"/>
                <w:bCs/>
                <w:sz w:val="22"/>
                <w:szCs w:val="22"/>
                <w:rtl/>
              </w:rPr>
              <w:t>8884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</w:rPr>
              <w:t>DS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הינו של 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היצרן היחיד שיכול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>לתת שירותי תמיכה למ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ערך האחסון הקיים 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2071C6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  <w:p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B231F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119225" cy="540867"/>
                  <wp:effectExtent l="0" t="0" r="5080" b="0"/>
                  <wp:docPr id="5" name="תמונה 5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71C6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  <w:p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  <w:p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9F6" w:rsidRDefault="00F129F6">
      <w:r>
        <w:separator/>
      </w:r>
    </w:p>
  </w:endnote>
  <w:endnote w:type="continuationSeparator" w:id="0">
    <w:p w:rsidR="00F129F6" w:rsidRDefault="00F1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AB10C9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9F6" w:rsidRDefault="00F129F6">
      <w:r>
        <w:separator/>
      </w:r>
    </w:p>
  </w:footnote>
  <w:footnote w:type="continuationSeparator" w:id="0">
    <w:p w:rsidR="00F129F6" w:rsidRDefault="00F1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7939"/>
    <w:rsid w:val="000C590E"/>
    <w:rsid w:val="000D07DE"/>
    <w:rsid w:val="001245A3"/>
    <w:rsid w:val="00125A7F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071C6"/>
    <w:rsid w:val="00212AF9"/>
    <w:rsid w:val="002257CF"/>
    <w:rsid w:val="0022666C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25810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D6C0F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7618E"/>
    <w:rsid w:val="00692390"/>
    <w:rsid w:val="00692FC2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A47BD"/>
    <w:rsid w:val="007C1434"/>
    <w:rsid w:val="007D1D70"/>
    <w:rsid w:val="007E6DA4"/>
    <w:rsid w:val="00801CA3"/>
    <w:rsid w:val="00830AC0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348E9"/>
    <w:rsid w:val="00936866"/>
    <w:rsid w:val="00940F79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94AC8"/>
    <w:rsid w:val="00AA4CCB"/>
    <w:rsid w:val="00AB10C9"/>
    <w:rsid w:val="00AD5096"/>
    <w:rsid w:val="00AD6E2D"/>
    <w:rsid w:val="00B16512"/>
    <w:rsid w:val="00B2170C"/>
    <w:rsid w:val="00B231F8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58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C46C22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2</Pages>
  <Words>240</Words>
  <Characters>1268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1505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נופר סיון</cp:lastModifiedBy>
  <cp:revision>2</cp:revision>
  <cp:lastPrinted>2015-03-31T09:24:00Z</cp:lastPrinted>
  <dcterms:created xsi:type="dcterms:W3CDTF">2024-06-24T11:35:00Z</dcterms:created>
  <dcterms:modified xsi:type="dcterms:W3CDTF">2024-06-24T11:35:00Z</dcterms:modified>
</cp:coreProperties>
</file>